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B5C08" w14:textId="279A651B" w:rsidR="00A7135E" w:rsidRPr="00A7135E" w:rsidRDefault="008C69A8" w:rsidP="00785578">
      <w:pPr>
        <w:pStyle w:val="Heading1"/>
        <w:ind w:firstLine="0"/>
      </w:pPr>
      <w:r>
        <w:t>Ted And His Sisters</w:t>
      </w:r>
    </w:p>
    <w:p w14:paraId="31C67C45" w14:textId="77777777" w:rsidR="00A7135E" w:rsidRPr="00785578" w:rsidRDefault="00A7135E" w:rsidP="00785578">
      <w:pPr>
        <w:ind w:firstLine="0"/>
        <w:rPr>
          <w:i/>
        </w:rPr>
      </w:pPr>
      <w:r w:rsidRPr="00785578">
        <w:rPr>
          <w:i/>
        </w:rPr>
        <w:t>John Doe</w:t>
      </w:r>
    </w:p>
    <w:p w14:paraId="269A22FB" w14:textId="08F3A738" w:rsidR="00785578" w:rsidRPr="00785578" w:rsidRDefault="008C69A8" w:rsidP="00785578">
      <w:pPr>
        <w:keepNext/>
        <w:framePr w:dropCap="drop" w:lines="3" w:wrap="around" w:vAnchor="text" w:hAnchor="text"/>
        <w:spacing w:line="827" w:lineRule="exact"/>
        <w:ind w:firstLine="0"/>
        <w:textAlignment w:val="baseline"/>
        <w:rPr>
          <w:position w:val="-10"/>
          <w:sz w:val="109"/>
        </w:rPr>
      </w:pPr>
      <w:r>
        <w:rPr>
          <w:position w:val="-10"/>
          <w:sz w:val="109"/>
        </w:rPr>
        <w:t>T</w:t>
      </w:r>
    </w:p>
    <w:p w14:paraId="023CCEB4" w14:textId="77777777" w:rsidR="00A7135E" w:rsidRPr="005D0E3B" w:rsidRDefault="00A7135E" w:rsidP="00785578">
      <w:pPr>
        <w:ind w:firstLine="0"/>
      </w:pPr>
    </w:p>
    <w:p w14:paraId="3BA76797" w14:textId="0662D122" w:rsidR="008C69A8" w:rsidRDefault="008C69A8" w:rsidP="008C69A8">
      <w:pPr>
        <w:ind w:firstLine="90"/>
      </w:pPr>
      <w:r w:rsidRPr="008C69A8">
        <w:t>he typical day in Burroughs Town was nothing out of the ordinary. In fact, the town could be named the most boring in the country. The streets were filled with predictable four person families living in predictable middle-class homes. The weather in Burroughs Town could always be predicted to have heavy rainfall. The town’s people were always prepared and wear raincoats and boots.</w:t>
      </w:r>
    </w:p>
    <w:p w14:paraId="294C8271" w14:textId="77777777" w:rsidR="008C69A8" w:rsidRDefault="008C69A8" w:rsidP="008C69A8">
      <w:r w:rsidRPr="008C69A8">
        <w:t xml:space="preserve">In one of the ordinary homes was a family of eight, not the </w:t>
      </w:r>
      <w:proofErr w:type="spellStart"/>
      <w:r w:rsidRPr="008C69A8">
        <w:t>tipical</w:t>
      </w:r>
      <w:proofErr w:type="spellEnd"/>
      <w:r w:rsidRPr="008C69A8">
        <w:t xml:space="preserve"> four, and they were lined up in their boots and raincoats ready to do their daily chores outside. The family consists of six girls, one boy and a mother. The father passed away to a </w:t>
      </w:r>
      <w:proofErr w:type="spellStart"/>
      <w:r w:rsidRPr="008C69A8">
        <w:t>heartattack</w:t>
      </w:r>
      <w:proofErr w:type="spellEnd"/>
      <w:r w:rsidRPr="008C69A8">
        <w:t xml:space="preserve"> three years ago. The boy’s name is </w:t>
      </w:r>
      <w:proofErr w:type="gramStart"/>
      <w:r w:rsidRPr="008C69A8">
        <w:t>Ted</w:t>
      </w:r>
      <w:proofErr w:type="gramEnd"/>
      <w:r w:rsidRPr="008C69A8">
        <w:t xml:space="preserve"> and he is the only boy and is also the youngest. Then there </w:t>
      </w:r>
      <w:proofErr w:type="gramStart"/>
      <w:r w:rsidRPr="008C69A8">
        <w:t>was</w:t>
      </w:r>
      <w:proofErr w:type="gramEnd"/>
      <w:r w:rsidRPr="008C69A8">
        <w:t xml:space="preserve"> the six girls: Charlotte, Annabelle, Eva, Sarah, Rebecca, Eve, and Addie. They were all born in the same year.</w:t>
      </w:r>
      <w:r w:rsidRPr="008C69A8">
        <w:br/>
        <w:t xml:space="preserve">Together the six sisters and Ted were </w:t>
      </w:r>
      <w:proofErr w:type="spellStart"/>
      <w:r w:rsidRPr="008C69A8">
        <w:t>determan</w:t>
      </w:r>
      <w:proofErr w:type="spellEnd"/>
      <w:r w:rsidRPr="008C69A8">
        <w:t xml:space="preserve"> to make the most of another ordinary quiet summer of Burrows Town. With little excitement happening there the siblings spent most of their days exploring the quiet side streets, riding their bikes and searching for ways to entertain </w:t>
      </w:r>
      <w:proofErr w:type="spellStart"/>
      <w:r w:rsidRPr="008C69A8">
        <w:t>themselfs</w:t>
      </w:r>
      <w:proofErr w:type="spellEnd"/>
      <w:r w:rsidRPr="008C69A8">
        <w:t>.</w:t>
      </w:r>
    </w:p>
    <w:p w14:paraId="3385F4A6" w14:textId="7734E7FD" w:rsidR="005D1E51" w:rsidRDefault="008C69A8" w:rsidP="008C69A8">
      <w:r w:rsidRPr="008C69A8">
        <w:t xml:space="preserve">While the </w:t>
      </w:r>
      <w:proofErr w:type="gramStart"/>
      <w:r w:rsidRPr="008C69A8">
        <w:t>girls</w:t>
      </w:r>
      <w:proofErr w:type="gramEnd"/>
      <w:r w:rsidRPr="008C69A8">
        <w:t xml:space="preserve"> mopped Ted was out on his bike, exploring the trails near his house to clear his head to think of new fun ideas to do. While going down the trail Ted noticed something shiny wedged between the pebbles and dirt, when he stopped to get a closer </w:t>
      </w:r>
      <w:proofErr w:type="gramStart"/>
      <w:r w:rsidRPr="008C69A8">
        <w:t>look</w:t>
      </w:r>
      <w:proofErr w:type="gramEnd"/>
      <w:r w:rsidRPr="008C69A8">
        <w:t xml:space="preserve"> he realized it was a diamond ring and suddenly an idea popped in his head, a way to make his mom feel </w:t>
      </w:r>
      <w:proofErr w:type="spellStart"/>
      <w:r w:rsidRPr="008C69A8">
        <w:t>happyier</w:t>
      </w:r>
      <w:proofErr w:type="spellEnd"/>
      <w:r w:rsidRPr="008C69A8">
        <w:t>, the ring as a gift.</w:t>
      </w:r>
    </w:p>
    <w:sectPr w:rsidR="005D1E51" w:rsidSect="005D1E51">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13309" w14:textId="77777777" w:rsidR="008C69A8" w:rsidRDefault="008C69A8" w:rsidP="00E052E5">
      <w:r>
        <w:separator/>
      </w:r>
    </w:p>
  </w:endnote>
  <w:endnote w:type="continuationSeparator" w:id="0">
    <w:p w14:paraId="666AE16D" w14:textId="77777777" w:rsidR="008C69A8" w:rsidRDefault="008C69A8" w:rsidP="00E05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1FD6B" w14:textId="77777777" w:rsidR="008C69A8" w:rsidRDefault="008C69A8" w:rsidP="00E052E5">
      <w:r>
        <w:separator/>
      </w:r>
    </w:p>
  </w:footnote>
  <w:footnote w:type="continuationSeparator" w:id="0">
    <w:p w14:paraId="067BC353" w14:textId="77777777" w:rsidR="008C69A8" w:rsidRDefault="008C69A8" w:rsidP="00E052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7620122"/>
      <w:docPartObj>
        <w:docPartGallery w:val="Page Numbers (Top of Page)"/>
        <w:docPartUnique/>
      </w:docPartObj>
    </w:sdtPr>
    <w:sdtEndPr/>
    <w:sdtContent>
      <w:p w14:paraId="7BD029D0" w14:textId="77777777" w:rsidR="00E052E5" w:rsidRDefault="00E052E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14:paraId="7BE10034" w14:textId="77777777" w:rsidR="00E052E5" w:rsidRDefault="00E052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8C69A8"/>
    <w:rsid w:val="0032633D"/>
    <w:rsid w:val="00561747"/>
    <w:rsid w:val="005949B3"/>
    <w:rsid w:val="005D1E51"/>
    <w:rsid w:val="00785578"/>
    <w:rsid w:val="007F71C5"/>
    <w:rsid w:val="008C69A8"/>
    <w:rsid w:val="00A7135E"/>
    <w:rsid w:val="00C54ED7"/>
    <w:rsid w:val="00D05299"/>
    <w:rsid w:val="00E052E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70F76"/>
  <w15:docId w15:val="{1CB29488-693C-4C37-B13E-F084C9AAC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35E"/>
    <w:pPr>
      <w:spacing w:after="0" w:line="240" w:lineRule="auto"/>
      <w:ind w:firstLine="851"/>
      <w:jc w:val="both"/>
    </w:pPr>
    <w:rPr>
      <w:rFonts w:ascii="Times New Roman" w:hAnsi="Times New Roman" w:cs="Times New Roman"/>
      <w:sz w:val="24"/>
      <w:szCs w:val="24"/>
      <w:lang w:eastAsia="en-CA"/>
    </w:rPr>
  </w:style>
  <w:style w:type="paragraph" w:styleId="Heading1">
    <w:name w:val="heading 1"/>
    <w:basedOn w:val="Normal"/>
    <w:next w:val="Normal"/>
    <w:link w:val="Heading1Char"/>
    <w:uiPriority w:val="9"/>
    <w:qFormat/>
    <w:rsid w:val="00A7135E"/>
    <w:pPr>
      <w:outlineLvl w:val="0"/>
    </w:pPr>
    <w:rPr>
      <w:rFonts w:asciiTheme="minorHAnsi" w:hAnsiTheme="minorHAnsi"/>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35E"/>
    <w:rPr>
      <w:rFonts w:cs="Times New Roman"/>
      <w:sz w:val="48"/>
      <w:szCs w:val="48"/>
    </w:rPr>
  </w:style>
  <w:style w:type="paragraph" w:styleId="Header">
    <w:name w:val="header"/>
    <w:basedOn w:val="Normal"/>
    <w:link w:val="HeaderChar"/>
    <w:uiPriority w:val="99"/>
    <w:unhideWhenUsed/>
    <w:rsid w:val="00E052E5"/>
    <w:pPr>
      <w:tabs>
        <w:tab w:val="center" w:pos="4680"/>
        <w:tab w:val="right" w:pos="9360"/>
      </w:tabs>
    </w:pPr>
  </w:style>
  <w:style w:type="character" w:customStyle="1" w:styleId="HeaderChar">
    <w:name w:val="Header Char"/>
    <w:basedOn w:val="DefaultParagraphFont"/>
    <w:link w:val="Header"/>
    <w:uiPriority w:val="99"/>
    <w:rsid w:val="00E052E5"/>
    <w:rPr>
      <w:rFonts w:ascii="Times New Roman" w:hAnsi="Times New Roman" w:cs="Times New Roman"/>
      <w:sz w:val="24"/>
      <w:szCs w:val="24"/>
      <w:lang w:eastAsia="en-CA"/>
    </w:rPr>
  </w:style>
  <w:style w:type="paragraph" w:styleId="Footer">
    <w:name w:val="footer"/>
    <w:basedOn w:val="Normal"/>
    <w:link w:val="FooterChar"/>
    <w:uiPriority w:val="99"/>
    <w:semiHidden/>
    <w:unhideWhenUsed/>
    <w:rsid w:val="00E052E5"/>
    <w:pPr>
      <w:tabs>
        <w:tab w:val="center" w:pos="4680"/>
        <w:tab w:val="right" w:pos="9360"/>
      </w:tabs>
    </w:pPr>
  </w:style>
  <w:style w:type="character" w:customStyle="1" w:styleId="FooterChar">
    <w:name w:val="Footer Char"/>
    <w:basedOn w:val="DefaultParagraphFont"/>
    <w:link w:val="Footer"/>
    <w:uiPriority w:val="99"/>
    <w:semiHidden/>
    <w:rsid w:val="00E052E5"/>
    <w:rPr>
      <w:rFonts w:ascii="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c22958\OneDrive%20-%20Upper%20Canada%20District%20School%20Board\00%20Planning\ENG%202D1\Format_1-Book_Sty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EA7487-B0F8-47CB-AC09-46F5E7D6F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Format_1-Book_Style.dotx</Template>
  <TotalTime>2</TotalTime>
  <Pages>1</Pages>
  <Words>235</Words>
  <Characters>1344</Characters>
  <Application>Microsoft Office Word</Application>
  <DocSecurity>0</DocSecurity>
  <Lines>11</Lines>
  <Paragraphs>3</Paragraphs>
  <ScaleCrop>false</ScaleCrop>
  <Company>Upper Canada District School Board</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Moore, Mike</dc:creator>
  <cp:lastModifiedBy>Moore, Mike</cp:lastModifiedBy>
  <cp:revision>1</cp:revision>
  <dcterms:created xsi:type="dcterms:W3CDTF">2026-05-29T12:52:00Z</dcterms:created>
  <dcterms:modified xsi:type="dcterms:W3CDTF">2026-05-29T12:54:00Z</dcterms:modified>
</cp:coreProperties>
</file>